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034"/>
        <w:gridCol w:w="1550"/>
        <w:gridCol w:w="3946"/>
      </w:tblGrid>
      <w:tr w:rsidR="00CD176F" w:rsidTr="00704BD6">
        <w:tc>
          <w:tcPr>
            <w:tcW w:w="4100" w:type="dxa"/>
          </w:tcPr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М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Н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СТЭРСТВА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 xml:space="preserve">ПА ПАДАТКАХ </w:t>
            </w:r>
            <w:r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 xml:space="preserve"> ЗБОРАХ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РЭСПУБЛ</w:t>
            </w:r>
            <w:r w:rsidR="004D6A74"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>К</w:t>
            </w:r>
            <w:r w:rsidR="004D6A74" w:rsidRPr="00704BD6">
              <w:rPr>
                <w:b/>
                <w:sz w:val="26"/>
                <w:szCs w:val="26"/>
                <w:lang w:val="en-US"/>
              </w:rPr>
              <w:t>I</w:t>
            </w:r>
            <w:r w:rsidRPr="00704BD6">
              <w:rPr>
                <w:b/>
                <w:sz w:val="26"/>
                <w:szCs w:val="26"/>
              </w:rPr>
              <w:t xml:space="preserve"> БЕЛАРУСЬ</w:t>
            </w:r>
          </w:p>
          <w:p w:rsidR="00CD176F" w:rsidRPr="00704BD6" w:rsidRDefault="00CD176F" w:rsidP="00704BD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D37AF6" w:rsidRDefault="00D37AF6" w:rsidP="00D37AF6">
            <w:pPr>
              <w:jc w:val="center"/>
              <w:rPr>
                <w:sz w:val="18"/>
                <w:szCs w:val="18"/>
              </w:rPr>
            </w:pPr>
            <w:proofErr w:type="spellStart"/>
            <w:r w:rsidRPr="00AA7A49">
              <w:rPr>
                <w:sz w:val="18"/>
                <w:szCs w:val="18"/>
              </w:rPr>
              <w:t>вул</w:t>
            </w:r>
            <w:proofErr w:type="spellEnd"/>
            <w:r w:rsidRPr="00AA7A49">
              <w:rPr>
                <w:sz w:val="18"/>
                <w:szCs w:val="18"/>
              </w:rPr>
              <w:t xml:space="preserve">. </w:t>
            </w:r>
            <w:proofErr w:type="spellStart"/>
            <w:r w:rsidRPr="00AA7A49">
              <w:rPr>
                <w:sz w:val="18"/>
                <w:szCs w:val="18"/>
              </w:rPr>
              <w:t>Савецкая</w:t>
            </w:r>
            <w:proofErr w:type="spellEnd"/>
            <w:r w:rsidRPr="00AA7A49">
              <w:rPr>
                <w:sz w:val="18"/>
                <w:szCs w:val="18"/>
              </w:rPr>
              <w:t xml:space="preserve">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AA7A49">
                <w:rPr>
                  <w:sz w:val="18"/>
                  <w:szCs w:val="18"/>
                </w:rPr>
                <w:t>220010, г</w:t>
              </w:r>
            </w:smartTag>
            <w:r w:rsidRPr="00AA7A49">
              <w:rPr>
                <w:sz w:val="18"/>
                <w:szCs w:val="18"/>
              </w:rPr>
              <w:t>. М</w:t>
            </w:r>
            <w:proofErr w:type="spellStart"/>
            <w:r w:rsidRPr="00AA7A49">
              <w:rPr>
                <w:sz w:val="18"/>
                <w:szCs w:val="18"/>
                <w:lang w:val="en-US"/>
              </w:rPr>
              <w:t>i</w:t>
            </w:r>
            <w:r w:rsidRPr="00AA7A49">
              <w:rPr>
                <w:sz w:val="18"/>
                <w:szCs w:val="18"/>
              </w:rPr>
              <w:t>нск</w:t>
            </w:r>
            <w:proofErr w:type="spellEnd"/>
          </w:p>
          <w:p w:rsidR="00D37AF6" w:rsidRPr="003E6AF7" w:rsidRDefault="00D37AF6" w:rsidP="00D37AF6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3E6AF7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3E6AF7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3E6AF7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:rsidR="00CD176F" w:rsidRPr="00AA7A49" w:rsidRDefault="00D37AF6" w:rsidP="003E6AF7">
            <w:pPr>
              <w:jc w:val="center"/>
            </w:pPr>
            <w:proofErr w:type="spellStart"/>
            <w:r w:rsidRPr="00AA7A49">
              <w:rPr>
                <w:sz w:val="18"/>
                <w:szCs w:val="18"/>
              </w:rPr>
              <w:t>тэл</w:t>
            </w:r>
            <w:proofErr w:type="spellEnd"/>
            <w:r w:rsidRPr="00AA7A49">
              <w:rPr>
                <w:sz w:val="18"/>
                <w:szCs w:val="18"/>
              </w:rPr>
              <w:t>. 8</w:t>
            </w:r>
            <w:r>
              <w:rPr>
                <w:sz w:val="18"/>
                <w:szCs w:val="18"/>
              </w:rPr>
              <w:t xml:space="preserve"> </w:t>
            </w:r>
            <w:r w:rsidRPr="00AA7A49">
              <w:rPr>
                <w:sz w:val="18"/>
                <w:szCs w:val="18"/>
              </w:rPr>
              <w:t>(017)</w:t>
            </w:r>
            <w:r>
              <w:rPr>
                <w:sz w:val="18"/>
                <w:szCs w:val="18"/>
              </w:rPr>
              <w:t xml:space="preserve"> </w:t>
            </w:r>
            <w:r w:rsidRPr="00AA7A49">
              <w:rPr>
                <w:sz w:val="18"/>
                <w:szCs w:val="18"/>
              </w:rPr>
              <w:t>22</w:t>
            </w:r>
            <w:r w:rsidR="003E6AF7">
              <w:rPr>
                <w:sz w:val="18"/>
                <w:szCs w:val="18"/>
              </w:rPr>
              <w:t>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12</w:t>
            </w:r>
            <w:r w:rsidRPr="00AA7A49">
              <w:rPr>
                <w:sz w:val="18"/>
                <w:szCs w:val="18"/>
              </w:rPr>
              <w:t>, 22</w:t>
            </w:r>
            <w:r w:rsidR="003E6AF7">
              <w:rPr>
                <w:sz w:val="18"/>
                <w:szCs w:val="18"/>
              </w:rPr>
              <w:t>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13</w:t>
            </w:r>
            <w:r w:rsidRPr="00AA7A49">
              <w:rPr>
                <w:sz w:val="18"/>
                <w:szCs w:val="18"/>
              </w:rPr>
              <w:t>, факс 222 66 87</w:t>
            </w:r>
          </w:p>
        </w:tc>
        <w:tc>
          <w:tcPr>
            <w:tcW w:w="1600" w:type="dxa"/>
          </w:tcPr>
          <w:p w:rsidR="00CD176F" w:rsidRDefault="00CD176F" w:rsidP="00704BD6">
            <w:pPr>
              <w:ind w:left="-108" w:right="-108"/>
              <w:jc w:val="both"/>
            </w:pPr>
          </w:p>
        </w:tc>
        <w:tc>
          <w:tcPr>
            <w:tcW w:w="4000" w:type="dxa"/>
          </w:tcPr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МИНИСТЕРСТВО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b/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ПО НАЛОГАМ И СБОРАМ</w:t>
            </w:r>
          </w:p>
          <w:p w:rsidR="00CD176F" w:rsidRPr="00704BD6" w:rsidRDefault="00CD176F" w:rsidP="00704BD6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704BD6">
              <w:rPr>
                <w:b/>
                <w:sz w:val="26"/>
                <w:szCs w:val="26"/>
              </w:rPr>
              <w:t>РЕСПУБЛИКИ БЕЛАРУСЬ</w:t>
            </w:r>
          </w:p>
          <w:p w:rsidR="00CD176F" w:rsidRPr="00704BD6" w:rsidRDefault="00CD176F" w:rsidP="00704BD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  <w:p w:rsidR="00D37AF6" w:rsidRDefault="00D37AF6" w:rsidP="00D37AF6">
            <w:pPr>
              <w:jc w:val="center"/>
              <w:rPr>
                <w:sz w:val="18"/>
                <w:szCs w:val="18"/>
              </w:rPr>
            </w:pPr>
            <w:r w:rsidRPr="00AA7A49">
              <w:rPr>
                <w:sz w:val="18"/>
                <w:szCs w:val="18"/>
              </w:rPr>
              <w:t>ул. С</w:t>
            </w:r>
            <w:r>
              <w:rPr>
                <w:sz w:val="18"/>
                <w:szCs w:val="18"/>
              </w:rPr>
              <w:t>о</w:t>
            </w:r>
            <w:r w:rsidRPr="00AA7A49">
              <w:rPr>
                <w:sz w:val="18"/>
                <w:szCs w:val="18"/>
              </w:rPr>
              <w:t>ве</w:t>
            </w:r>
            <w:r>
              <w:rPr>
                <w:sz w:val="18"/>
                <w:szCs w:val="18"/>
              </w:rPr>
              <w:t>тс</w:t>
            </w:r>
            <w:r w:rsidRPr="00AA7A49">
              <w:rPr>
                <w:sz w:val="18"/>
                <w:szCs w:val="18"/>
              </w:rPr>
              <w:t xml:space="preserve">кая, 9, </w:t>
            </w:r>
            <w:smartTag w:uri="urn:schemas-microsoft-com:office:smarttags" w:element="metricconverter">
              <w:smartTagPr>
                <w:attr w:name="ProductID" w:val="220010, г"/>
              </w:smartTagPr>
              <w:r w:rsidRPr="00AA7A49">
                <w:rPr>
                  <w:sz w:val="18"/>
                  <w:szCs w:val="18"/>
                </w:rPr>
                <w:t>220010, г</w:t>
              </w:r>
            </w:smartTag>
            <w:r w:rsidRPr="00AA7A49">
              <w:rPr>
                <w:sz w:val="18"/>
                <w:szCs w:val="18"/>
              </w:rPr>
              <w:t>. М</w:t>
            </w:r>
            <w:r>
              <w:rPr>
                <w:sz w:val="18"/>
                <w:szCs w:val="18"/>
              </w:rPr>
              <w:t>и</w:t>
            </w:r>
            <w:r w:rsidRPr="00AA7A49">
              <w:rPr>
                <w:sz w:val="18"/>
                <w:szCs w:val="18"/>
              </w:rPr>
              <w:t>нск</w:t>
            </w:r>
          </w:p>
          <w:p w:rsidR="00D37AF6" w:rsidRPr="00D37AF6" w:rsidRDefault="00D37AF6" w:rsidP="00D37AF6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gnk</w:t>
            </w:r>
            <w:proofErr w:type="spellEnd"/>
            <w:r w:rsidRPr="00D37AF6">
              <w:rPr>
                <w:sz w:val="18"/>
                <w:szCs w:val="18"/>
              </w:rPr>
              <w:t>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D37AF6">
              <w:rPr>
                <w:sz w:val="18"/>
                <w:szCs w:val="18"/>
              </w:rPr>
              <w:t>.</w:t>
            </w:r>
            <w:proofErr w:type="spellStart"/>
            <w:r>
              <w:rPr>
                <w:sz w:val="18"/>
                <w:szCs w:val="18"/>
                <w:lang w:val="en-US"/>
              </w:rPr>
              <w:t>belpak</w:t>
            </w:r>
            <w:proofErr w:type="spellEnd"/>
            <w:r w:rsidRPr="00D37AF6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by</w:t>
            </w:r>
          </w:p>
          <w:p w:rsidR="00CD176F" w:rsidRDefault="00D37AF6" w:rsidP="003E6AF7">
            <w:pPr>
              <w:jc w:val="center"/>
            </w:pPr>
            <w:r w:rsidRPr="00AA7A49"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</w:t>
            </w:r>
            <w:r w:rsidRPr="00AA7A49">
              <w:rPr>
                <w:sz w:val="18"/>
                <w:szCs w:val="18"/>
              </w:rPr>
              <w:t>л. 8</w:t>
            </w:r>
            <w:r>
              <w:rPr>
                <w:sz w:val="18"/>
                <w:szCs w:val="18"/>
              </w:rPr>
              <w:t xml:space="preserve"> </w:t>
            </w:r>
            <w:r w:rsidRPr="00AA7A49">
              <w:rPr>
                <w:sz w:val="18"/>
                <w:szCs w:val="18"/>
              </w:rPr>
              <w:t>(017)</w:t>
            </w:r>
            <w:r>
              <w:rPr>
                <w:sz w:val="18"/>
                <w:szCs w:val="18"/>
              </w:rPr>
              <w:t xml:space="preserve"> </w:t>
            </w:r>
            <w:r w:rsidRPr="00AA7A49">
              <w:rPr>
                <w:sz w:val="18"/>
                <w:szCs w:val="18"/>
              </w:rPr>
              <w:t>22</w:t>
            </w:r>
            <w:r w:rsidR="003E6AF7">
              <w:rPr>
                <w:sz w:val="18"/>
                <w:szCs w:val="18"/>
              </w:rPr>
              <w:t>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12</w:t>
            </w:r>
            <w:r w:rsidRPr="00AA7A49">
              <w:rPr>
                <w:sz w:val="18"/>
                <w:szCs w:val="18"/>
              </w:rPr>
              <w:t>, 22</w:t>
            </w:r>
            <w:r w:rsidR="003E6AF7">
              <w:rPr>
                <w:sz w:val="18"/>
                <w:szCs w:val="18"/>
              </w:rPr>
              <w:t>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79</w:t>
            </w:r>
            <w:r w:rsidRPr="00AA7A4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13</w:t>
            </w:r>
            <w:r w:rsidRPr="00AA7A49">
              <w:rPr>
                <w:sz w:val="18"/>
                <w:szCs w:val="18"/>
              </w:rPr>
              <w:t>, факс 222 66 87</w:t>
            </w:r>
          </w:p>
        </w:tc>
      </w:tr>
    </w:tbl>
    <w:p w:rsidR="00DA5F48" w:rsidRDefault="00DA5F48" w:rsidP="00DA5F48">
      <w:pPr>
        <w:jc w:val="both"/>
      </w:pPr>
    </w:p>
    <w:p w:rsidR="00DA5F48" w:rsidRPr="00C10BED" w:rsidRDefault="00BC130C" w:rsidP="00DA5F48">
      <w:pPr>
        <w:tabs>
          <w:tab w:val="left" w:pos="4500"/>
        </w:tabs>
        <w:jc w:val="both"/>
        <w:rPr>
          <w:sz w:val="24"/>
          <w:szCs w:val="24"/>
        </w:rPr>
      </w:pPr>
      <w:r w:rsidRPr="003977DD">
        <w:rPr>
          <w:sz w:val="24"/>
          <w:szCs w:val="24"/>
          <w:u w:val="single"/>
        </w:rPr>
        <w:t>08</w:t>
      </w:r>
      <w:r w:rsidR="00E04A8C" w:rsidRPr="003977DD">
        <w:rPr>
          <w:sz w:val="24"/>
          <w:szCs w:val="24"/>
          <w:u w:val="single"/>
        </w:rPr>
        <w:t>.0</w:t>
      </w:r>
      <w:r w:rsidRPr="003977DD">
        <w:rPr>
          <w:sz w:val="24"/>
          <w:szCs w:val="24"/>
          <w:u w:val="single"/>
        </w:rPr>
        <w:t>7</w:t>
      </w:r>
      <w:r w:rsidR="00DA5F48" w:rsidRPr="00C10BED">
        <w:rPr>
          <w:sz w:val="24"/>
          <w:szCs w:val="24"/>
          <w:u w:val="single"/>
        </w:rPr>
        <w:t>.</w:t>
      </w:r>
      <w:r>
        <w:rPr>
          <w:sz w:val="24"/>
          <w:szCs w:val="24"/>
          <w:u w:val="single"/>
        </w:rPr>
        <w:t>2021</w:t>
      </w:r>
      <w:r w:rsidR="00DA5F48" w:rsidRPr="00C10BED">
        <w:rPr>
          <w:sz w:val="24"/>
          <w:szCs w:val="24"/>
        </w:rPr>
        <w:t xml:space="preserve"> №</w:t>
      </w:r>
      <w:r w:rsidR="00F5353C" w:rsidRPr="00C10BED"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4-2-15/</w:t>
      </w:r>
      <w:r w:rsidR="003977DD">
        <w:rPr>
          <w:sz w:val="24"/>
          <w:szCs w:val="24"/>
          <w:u w:val="single"/>
        </w:rPr>
        <w:t>01536</w:t>
      </w:r>
      <w:bookmarkStart w:id="0" w:name="_GoBack"/>
      <w:bookmarkEnd w:id="0"/>
    </w:p>
    <w:p w:rsidR="005008AF" w:rsidRPr="00E908C0" w:rsidRDefault="008D2050" w:rsidP="00BC130C">
      <w:pPr>
        <w:tabs>
          <w:tab w:val="left" w:pos="4536"/>
        </w:tabs>
        <w:spacing w:line="280" w:lineRule="exact"/>
        <w:rPr>
          <w:sz w:val="30"/>
          <w:szCs w:val="30"/>
        </w:rPr>
      </w:pPr>
      <w:r w:rsidRPr="008D2050">
        <w:rPr>
          <w:sz w:val="24"/>
          <w:szCs w:val="24"/>
        </w:rPr>
        <w:t xml:space="preserve">на № </w:t>
      </w:r>
      <w:r w:rsidRPr="008D2050">
        <w:rPr>
          <w:sz w:val="24"/>
          <w:szCs w:val="24"/>
          <w:u w:val="single"/>
        </w:rPr>
        <w:t>03.1-04/1585</w:t>
      </w:r>
      <w:r w:rsidRPr="008D2050">
        <w:rPr>
          <w:sz w:val="24"/>
          <w:szCs w:val="24"/>
        </w:rPr>
        <w:t xml:space="preserve"> ад </w:t>
      </w:r>
      <w:r w:rsidRPr="008D2050">
        <w:rPr>
          <w:sz w:val="24"/>
          <w:szCs w:val="24"/>
          <w:u w:val="single"/>
        </w:rPr>
        <w:t>13.08.2020</w:t>
      </w:r>
      <w:r w:rsidR="00140224">
        <w:rPr>
          <w:sz w:val="28"/>
          <w:szCs w:val="28"/>
        </w:rPr>
        <w:tab/>
      </w:r>
      <w:r w:rsidR="005008AF" w:rsidRPr="00E908C0">
        <w:rPr>
          <w:sz w:val="30"/>
          <w:szCs w:val="30"/>
        </w:rPr>
        <w:t>Инспекции МНС по областям и</w:t>
      </w:r>
    </w:p>
    <w:p w:rsidR="005008AF" w:rsidRPr="00E908C0" w:rsidRDefault="005008AF" w:rsidP="00BC130C">
      <w:pPr>
        <w:spacing w:line="280" w:lineRule="exact"/>
        <w:ind w:left="4536"/>
        <w:rPr>
          <w:sz w:val="30"/>
          <w:szCs w:val="30"/>
        </w:rPr>
      </w:pPr>
      <w:r w:rsidRPr="00E908C0">
        <w:rPr>
          <w:sz w:val="30"/>
          <w:szCs w:val="30"/>
        </w:rPr>
        <w:t>г. Минску</w:t>
      </w:r>
    </w:p>
    <w:p w:rsidR="00380992" w:rsidRPr="00E908C0" w:rsidRDefault="00380992" w:rsidP="00BC130C">
      <w:pPr>
        <w:spacing w:line="280" w:lineRule="exact"/>
        <w:ind w:left="4536"/>
        <w:rPr>
          <w:sz w:val="28"/>
          <w:szCs w:val="28"/>
        </w:rPr>
      </w:pPr>
    </w:p>
    <w:p w:rsidR="00072026" w:rsidRPr="00E908C0" w:rsidRDefault="00072026" w:rsidP="00BC130C">
      <w:pPr>
        <w:spacing w:line="280" w:lineRule="exact"/>
        <w:ind w:left="4536"/>
        <w:rPr>
          <w:sz w:val="30"/>
          <w:szCs w:val="30"/>
        </w:rPr>
      </w:pPr>
      <w:r w:rsidRPr="00E908C0">
        <w:rPr>
          <w:sz w:val="30"/>
          <w:szCs w:val="30"/>
        </w:rPr>
        <w:t>Министерств</w:t>
      </w:r>
      <w:r w:rsidR="00380992" w:rsidRPr="00E908C0">
        <w:rPr>
          <w:sz w:val="30"/>
          <w:szCs w:val="30"/>
        </w:rPr>
        <w:t>о</w:t>
      </w:r>
      <w:r w:rsidRPr="00E908C0">
        <w:rPr>
          <w:sz w:val="30"/>
          <w:szCs w:val="30"/>
        </w:rPr>
        <w:t xml:space="preserve"> транспорта и коммуникаций Республики Беларусь</w:t>
      </w:r>
    </w:p>
    <w:p w:rsidR="00072026" w:rsidRPr="00E908C0" w:rsidRDefault="00072026" w:rsidP="00BC130C">
      <w:pPr>
        <w:spacing w:line="280" w:lineRule="exact"/>
        <w:ind w:left="4536"/>
        <w:rPr>
          <w:sz w:val="30"/>
          <w:szCs w:val="30"/>
        </w:rPr>
      </w:pPr>
    </w:p>
    <w:p w:rsidR="008D2050" w:rsidRPr="00E908C0" w:rsidRDefault="004F0634" w:rsidP="00BC130C">
      <w:pPr>
        <w:spacing w:line="280" w:lineRule="exact"/>
        <w:ind w:left="4536"/>
        <w:rPr>
          <w:sz w:val="30"/>
          <w:szCs w:val="30"/>
        </w:rPr>
      </w:pPr>
      <w:r w:rsidRPr="00E908C0">
        <w:rPr>
          <w:sz w:val="30"/>
          <w:szCs w:val="30"/>
        </w:rPr>
        <w:t xml:space="preserve">Ассоциация </w:t>
      </w:r>
      <w:r w:rsidR="00437DE7" w:rsidRPr="00E908C0">
        <w:rPr>
          <w:sz w:val="30"/>
          <w:szCs w:val="30"/>
        </w:rPr>
        <w:t xml:space="preserve">международных </w:t>
      </w:r>
    </w:p>
    <w:p w:rsidR="00437DE7" w:rsidRPr="00E908C0" w:rsidRDefault="00437DE7" w:rsidP="00BC130C">
      <w:pPr>
        <w:spacing w:line="280" w:lineRule="exact"/>
        <w:ind w:left="4536"/>
        <w:rPr>
          <w:sz w:val="30"/>
          <w:szCs w:val="30"/>
        </w:rPr>
      </w:pPr>
      <w:r w:rsidRPr="00E908C0">
        <w:rPr>
          <w:sz w:val="30"/>
          <w:szCs w:val="30"/>
        </w:rPr>
        <w:t>автомобильных перевозчиков «БАМАП»</w:t>
      </w:r>
    </w:p>
    <w:p w:rsidR="00380992" w:rsidRPr="00E908C0" w:rsidRDefault="00380992" w:rsidP="00BC130C">
      <w:pPr>
        <w:spacing w:line="360" w:lineRule="auto"/>
        <w:ind w:left="4536"/>
        <w:jc w:val="both"/>
        <w:rPr>
          <w:sz w:val="30"/>
          <w:szCs w:val="30"/>
        </w:rPr>
      </w:pPr>
    </w:p>
    <w:p w:rsidR="00497A85" w:rsidRPr="00E908C0" w:rsidRDefault="00497A85" w:rsidP="008D2050">
      <w:pPr>
        <w:autoSpaceDE w:val="0"/>
        <w:autoSpaceDN w:val="0"/>
        <w:adjustRightInd w:val="0"/>
        <w:spacing w:line="280" w:lineRule="exact"/>
        <w:ind w:right="3969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 xml:space="preserve">О </w:t>
      </w:r>
      <w:r w:rsidR="008D2050" w:rsidRPr="00E908C0">
        <w:rPr>
          <w:sz w:val="30"/>
          <w:szCs w:val="30"/>
        </w:rPr>
        <w:t>подтверждении статуса плательщика НДС</w:t>
      </w:r>
    </w:p>
    <w:p w:rsidR="00497A85" w:rsidRPr="00E908C0" w:rsidRDefault="00497A85" w:rsidP="00072026">
      <w:pPr>
        <w:autoSpaceDE w:val="0"/>
        <w:autoSpaceDN w:val="0"/>
        <w:adjustRightInd w:val="0"/>
        <w:ind w:right="3969"/>
        <w:jc w:val="both"/>
        <w:outlineLvl w:val="4"/>
        <w:rPr>
          <w:sz w:val="30"/>
          <w:szCs w:val="30"/>
        </w:rPr>
      </w:pPr>
    </w:p>
    <w:p w:rsidR="00287637" w:rsidRPr="00E908C0" w:rsidRDefault="00DA5F48" w:rsidP="002A6DCE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>Министерств</w:t>
      </w:r>
      <w:r w:rsidR="00437DE7" w:rsidRPr="00E908C0">
        <w:rPr>
          <w:sz w:val="30"/>
          <w:szCs w:val="30"/>
        </w:rPr>
        <w:t>о</w:t>
      </w:r>
      <w:r w:rsidRPr="00E908C0">
        <w:rPr>
          <w:sz w:val="30"/>
          <w:szCs w:val="30"/>
        </w:rPr>
        <w:t xml:space="preserve"> по налогам и сборам</w:t>
      </w:r>
      <w:r w:rsidR="00437DE7" w:rsidRPr="00E908C0">
        <w:rPr>
          <w:sz w:val="30"/>
          <w:szCs w:val="30"/>
        </w:rPr>
        <w:t xml:space="preserve"> </w:t>
      </w:r>
      <w:r w:rsidR="00287637" w:rsidRPr="00E908C0">
        <w:rPr>
          <w:sz w:val="30"/>
          <w:szCs w:val="30"/>
        </w:rPr>
        <w:t>(далее – МНС) в связи со</w:t>
      </w:r>
      <w:r w:rsidR="00A71166" w:rsidRPr="00E908C0">
        <w:rPr>
          <w:sz w:val="30"/>
          <w:szCs w:val="30"/>
        </w:rPr>
        <w:t> </w:t>
      </w:r>
      <w:r w:rsidR="00287637" w:rsidRPr="00E908C0">
        <w:rPr>
          <w:sz w:val="30"/>
          <w:szCs w:val="30"/>
        </w:rPr>
        <w:t>вступлением в силу с 01.07.2021 постановления МНС от 16.06.2021 №</w:t>
      </w:r>
      <w:r w:rsidR="00BC130C" w:rsidRPr="00E908C0">
        <w:rPr>
          <w:sz w:val="30"/>
          <w:szCs w:val="30"/>
        </w:rPr>
        <w:t> </w:t>
      </w:r>
      <w:r w:rsidR="00287637" w:rsidRPr="00E908C0">
        <w:rPr>
          <w:sz w:val="30"/>
          <w:szCs w:val="30"/>
        </w:rPr>
        <w:t>28 «Об изменении постановлений Министерства по налогам и сборам Республики Беларусь от 26 апреля 2013 г. № 14 и от 3 января 2019 г. № 2» информирует.</w:t>
      </w:r>
    </w:p>
    <w:p w:rsidR="00A71166" w:rsidRPr="00E908C0" w:rsidRDefault="00A71166" w:rsidP="00A71166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 xml:space="preserve">Согласно пункту 7 статьи 136 Налогового кодекса Республики Беларусь факт подтверждения статуса белорусской организации в качестве плательщика налога на добавленную стоимость удостоверяется справкой, предназначенной для применения на территории иностранных государств. </w:t>
      </w:r>
    </w:p>
    <w:p w:rsidR="00A71166" w:rsidRPr="00E908C0" w:rsidRDefault="00A71166" w:rsidP="00A71166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>Справка на основании заявления плательщика по форме согласно приложению 2 к постановлению МНС от 26.04.2013 № 14 (в ред. от 16.06.2021)</w:t>
      </w:r>
      <w:r w:rsidR="00BC130C" w:rsidRPr="00E908C0">
        <w:rPr>
          <w:sz w:val="30"/>
          <w:szCs w:val="30"/>
        </w:rPr>
        <w:t>, далее – постановление,</w:t>
      </w:r>
      <w:r w:rsidRPr="00E908C0">
        <w:rPr>
          <w:sz w:val="30"/>
          <w:szCs w:val="30"/>
        </w:rPr>
        <w:t xml:space="preserve"> </w:t>
      </w:r>
      <w:r w:rsidR="00BC130C" w:rsidRPr="00E908C0">
        <w:rPr>
          <w:sz w:val="30"/>
          <w:szCs w:val="30"/>
        </w:rPr>
        <w:t xml:space="preserve">при соблюдении подпункта 1.14 пункта 1 постановления </w:t>
      </w:r>
      <w:r w:rsidRPr="00E908C0">
        <w:rPr>
          <w:sz w:val="30"/>
          <w:szCs w:val="30"/>
        </w:rPr>
        <w:t>выдается по форме согласно приложению 12 к</w:t>
      </w:r>
      <w:r w:rsidR="00BC130C" w:rsidRPr="00E908C0">
        <w:rPr>
          <w:sz w:val="30"/>
          <w:szCs w:val="30"/>
        </w:rPr>
        <w:t> </w:t>
      </w:r>
      <w:r w:rsidRPr="00E908C0">
        <w:rPr>
          <w:sz w:val="30"/>
          <w:szCs w:val="30"/>
        </w:rPr>
        <w:t>постановлению налоговым органом по месту постановки на учет либо заверяется по форме, установленной в иностранном государстве.</w:t>
      </w:r>
    </w:p>
    <w:p w:rsidR="003A1036" w:rsidRPr="00E908C0" w:rsidRDefault="003A1036" w:rsidP="00A71166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>Образец заполнения заявления доступен на сайте МНС в разделе «Одно окно» (http://www.nalog.gov.by/ru/adm_glav_1/).</w:t>
      </w:r>
    </w:p>
    <w:p w:rsidR="00287637" w:rsidRPr="00E908C0" w:rsidRDefault="00287637" w:rsidP="002A6DCE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>Письмо МНС от 25.08.2020 № 10-12/Ба-01106 с 01.07.2021 применению не подлежит.</w:t>
      </w:r>
    </w:p>
    <w:p w:rsidR="004660B3" w:rsidRPr="00E908C0" w:rsidRDefault="004660B3" w:rsidP="004660B3">
      <w:pPr>
        <w:autoSpaceDE w:val="0"/>
        <w:autoSpaceDN w:val="0"/>
        <w:adjustRightInd w:val="0"/>
        <w:ind w:firstLine="709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 xml:space="preserve">Настоящую информацию довести </w:t>
      </w:r>
      <w:r w:rsidR="00BC130C" w:rsidRPr="00E908C0">
        <w:rPr>
          <w:sz w:val="30"/>
          <w:szCs w:val="30"/>
        </w:rPr>
        <w:t>до</w:t>
      </w:r>
      <w:r w:rsidRPr="00E908C0">
        <w:rPr>
          <w:sz w:val="30"/>
          <w:szCs w:val="30"/>
        </w:rPr>
        <w:t xml:space="preserve"> сведения подведомственных инспекций </w:t>
      </w:r>
      <w:r w:rsidR="00BC130C" w:rsidRPr="00E908C0">
        <w:rPr>
          <w:sz w:val="30"/>
          <w:szCs w:val="30"/>
        </w:rPr>
        <w:t>МНС</w:t>
      </w:r>
      <w:r w:rsidRPr="00E908C0">
        <w:rPr>
          <w:sz w:val="30"/>
          <w:szCs w:val="30"/>
        </w:rPr>
        <w:t xml:space="preserve"> и плательщиков.</w:t>
      </w:r>
    </w:p>
    <w:p w:rsidR="00004713" w:rsidRPr="00E908C0" w:rsidRDefault="00004713" w:rsidP="00E908C0">
      <w:pPr>
        <w:autoSpaceDE w:val="0"/>
        <w:autoSpaceDN w:val="0"/>
        <w:adjustRightInd w:val="0"/>
        <w:jc w:val="both"/>
        <w:outlineLvl w:val="4"/>
        <w:rPr>
          <w:sz w:val="30"/>
          <w:szCs w:val="30"/>
        </w:rPr>
      </w:pPr>
    </w:p>
    <w:p w:rsidR="00004713" w:rsidRPr="00E908C0" w:rsidRDefault="00004713" w:rsidP="00004713">
      <w:pPr>
        <w:tabs>
          <w:tab w:val="left" w:pos="6804"/>
        </w:tabs>
        <w:autoSpaceDE w:val="0"/>
        <w:autoSpaceDN w:val="0"/>
        <w:adjustRightInd w:val="0"/>
        <w:spacing w:line="280" w:lineRule="exact"/>
        <w:jc w:val="both"/>
        <w:outlineLvl w:val="4"/>
        <w:rPr>
          <w:sz w:val="30"/>
          <w:szCs w:val="30"/>
        </w:rPr>
      </w:pPr>
      <w:r w:rsidRPr="00E908C0">
        <w:rPr>
          <w:sz w:val="30"/>
          <w:szCs w:val="30"/>
        </w:rPr>
        <w:t>Заместитель Министра</w:t>
      </w:r>
      <w:r w:rsidRPr="00E908C0">
        <w:rPr>
          <w:sz w:val="30"/>
          <w:szCs w:val="30"/>
        </w:rPr>
        <w:tab/>
      </w:r>
      <w:proofErr w:type="spellStart"/>
      <w:r w:rsidRPr="00E908C0">
        <w:rPr>
          <w:sz w:val="30"/>
          <w:szCs w:val="30"/>
        </w:rPr>
        <w:t>Э.А.Селицкая</w:t>
      </w:r>
      <w:proofErr w:type="spellEnd"/>
    </w:p>
    <w:p w:rsidR="00BC130C" w:rsidRDefault="00BC130C" w:rsidP="00287637">
      <w:pPr>
        <w:autoSpaceDE w:val="0"/>
        <w:autoSpaceDN w:val="0"/>
        <w:adjustRightInd w:val="0"/>
        <w:jc w:val="both"/>
        <w:outlineLvl w:val="4"/>
        <w:rPr>
          <w:sz w:val="18"/>
          <w:szCs w:val="18"/>
        </w:rPr>
      </w:pPr>
    </w:p>
    <w:p w:rsidR="00284DB0" w:rsidRDefault="00284DB0" w:rsidP="00287637">
      <w:pPr>
        <w:autoSpaceDE w:val="0"/>
        <w:autoSpaceDN w:val="0"/>
        <w:adjustRightInd w:val="0"/>
        <w:jc w:val="both"/>
        <w:outlineLvl w:val="4"/>
        <w:rPr>
          <w:sz w:val="18"/>
          <w:szCs w:val="18"/>
        </w:rPr>
      </w:pPr>
    </w:p>
    <w:sectPr w:rsidR="00284DB0" w:rsidSect="00E908C0">
      <w:headerReference w:type="default" r:id="rId8"/>
      <w:headerReference w:type="first" r:id="rId9"/>
      <w:pgSz w:w="11906" w:h="16838"/>
      <w:pgMar w:top="1077" w:right="567" w:bottom="680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60A5" w:rsidRDefault="002C60A5">
      <w:r>
        <w:separator/>
      </w:r>
    </w:p>
  </w:endnote>
  <w:endnote w:type="continuationSeparator" w:id="0">
    <w:p w:rsidR="002C60A5" w:rsidRDefault="002C6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60A5" w:rsidRDefault="002C60A5">
      <w:r>
        <w:separator/>
      </w:r>
    </w:p>
  </w:footnote>
  <w:footnote w:type="continuationSeparator" w:id="0">
    <w:p w:rsidR="002C60A5" w:rsidRDefault="002C60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7BD" w:rsidRPr="00F8116E" w:rsidRDefault="00FB57BD" w:rsidP="00F8116E">
    <w:pPr>
      <w:pStyle w:val="a4"/>
      <w:tabs>
        <w:tab w:val="left" w:pos="8500"/>
      </w:tabs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7BD" w:rsidRPr="00F8116E" w:rsidRDefault="00FB57BD" w:rsidP="00260BDE">
    <w:pPr>
      <w:pStyle w:val="a4"/>
      <w:tabs>
        <w:tab w:val="left" w:pos="7965"/>
        <w:tab w:val="left" w:pos="8500"/>
      </w:tabs>
      <w:rPr>
        <w:sz w:val="18"/>
        <w:szCs w:val="18"/>
      </w:rPr>
    </w:pPr>
    <w:r>
      <w:tab/>
    </w:r>
    <w:r>
      <w:tab/>
    </w:r>
    <w:r>
      <w:tab/>
    </w:r>
    <w:r w:rsidRPr="00F8116E">
      <w:rPr>
        <w:sz w:val="18"/>
        <w:szCs w:val="18"/>
      </w:rPr>
      <w:t>ОКОГУ 03240</w:t>
    </w:r>
  </w:p>
  <w:p w:rsidR="00FB57BD" w:rsidRDefault="00FB57B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565746"/>
    <w:multiLevelType w:val="hybridMultilevel"/>
    <w:tmpl w:val="63149040"/>
    <w:lvl w:ilvl="0" w:tplc="F796C8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F6E1CB4"/>
    <w:multiLevelType w:val="hybridMultilevel"/>
    <w:tmpl w:val="B5E6B59C"/>
    <w:lvl w:ilvl="0" w:tplc="157C72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1D8"/>
    <w:rsid w:val="00004713"/>
    <w:rsid w:val="00017BCD"/>
    <w:rsid w:val="00054A1A"/>
    <w:rsid w:val="0006545D"/>
    <w:rsid w:val="00072026"/>
    <w:rsid w:val="00072638"/>
    <w:rsid w:val="00077839"/>
    <w:rsid w:val="00081A44"/>
    <w:rsid w:val="000903C5"/>
    <w:rsid w:val="000A4DEC"/>
    <w:rsid w:val="000B0642"/>
    <w:rsid w:val="000D403D"/>
    <w:rsid w:val="000D73FE"/>
    <w:rsid w:val="000E18B5"/>
    <w:rsid w:val="000E43AD"/>
    <w:rsid w:val="000F563B"/>
    <w:rsid w:val="00107576"/>
    <w:rsid w:val="00113A31"/>
    <w:rsid w:val="00115CB6"/>
    <w:rsid w:val="00115F1F"/>
    <w:rsid w:val="00116D50"/>
    <w:rsid w:val="00140224"/>
    <w:rsid w:val="00140D66"/>
    <w:rsid w:val="0014492B"/>
    <w:rsid w:val="00177689"/>
    <w:rsid w:val="001805C9"/>
    <w:rsid w:val="001840D7"/>
    <w:rsid w:val="00194FA8"/>
    <w:rsid w:val="001A5AA6"/>
    <w:rsid w:val="001B2614"/>
    <w:rsid w:val="001C3241"/>
    <w:rsid w:val="001C728F"/>
    <w:rsid w:val="001D1260"/>
    <w:rsid w:val="001E7519"/>
    <w:rsid w:val="001F3AE9"/>
    <w:rsid w:val="001F420B"/>
    <w:rsid w:val="001F6E92"/>
    <w:rsid w:val="0020456D"/>
    <w:rsid w:val="00206D38"/>
    <w:rsid w:val="002071E7"/>
    <w:rsid w:val="00217746"/>
    <w:rsid w:val="002243B1"/>
    <w:rsid w:val="00226F18"/>
    <w:rsid w:val="002377DA"/>
    <w:rsid w:val="00237847"/>
    <w:rsid w:val="00244688"/>
    <w:rsid w:val="00244AF0"/>
    <w:rsid w:val="0024637F"/>
    <w:rsid w:val="00246661"/>
    <w:rsid w:val="00260BDE"/>
    <w:rsid w:val="0027728C"/>
    <w:rsid w:val="00284DB0"/>
    <w:rsid w:val="00287637"/>
    <w:rsid w:val="00291596"/>
    <w:rsid w:val="002A19CE"/>
    <w:rsid w:val="002A6DCE"/>
    <w:rsid w:val="002B6297"/>
    <w:rsid w:val="002C0CF4"/>
    <w:rsid w:val="002C2F21"/>
    <w:rsid w:val="002C4CCD"/>
    <w:rsid w:val="002C60A5"/>
    <w:rsid w:val="002D50D0"/>
    <w:rsid w:val="002D6B09"/>
    <w:rsid w:val="002E5F77"/>
    <w:rsid w:val="002F525F"/>
    <w:rsid w:val="00314087"/>
    <w:rsid w:val="00314C24"/>
    <w:rsid w:val="00316F6D"/>
    <w:rsid w:val="00331338"/>
    <w:rsid w:val="003364BA"/>
    <w:rsid w:val="00343AE6"/>
    <w:rsid w:val="0034752D"/>
    <w:rsid w:val="0035075D"/>
    <w:rsid w:val="003535C6"/>
    <w:rsid w:val="00357D2A"/>
    <w:rsid w:val="00361C38"/>
    <w:rsid w:val="00374708"/>
    <w:rsid w:val="00380992"/>
    <w:rsid w:val="0038148E"/>
    <w:rsid w:val="0038654E"/>
    <w:rsid w:val="003977DD"/>
    <w:rsid w:val="003A1036"/>
    <w:rsid w:val="003A7FBA"/>
    <w:rsid w:val="003B5550"/>
    <w:rsid w:val="003E6045"/>
    <w:rsid w:val="003E6AF7"/>
    <w:rsid w:val="003F01C0"/>
    <w:rsid w:val="003F0A3F"/>
    <w:rsid w:val="0040740E"/>
    <w:rsid w:val="00417993"/>
    <w:rsid w:val="00417A49"/>
    <w:rsid w:val="00425B93"/>
    <w:rsid w:val="004265F4"/>
    <w:rsid w:val="0043510D"/>
    <w:rsid w:val="004351EB"/>
    <w:rsid w:val="0043569A"/>
    <w:rsid w:val="00437DE7"/>
    <w:rsid w:val="00441BB9"/>
    <w:rsid w:val="004477EA"/>
    <w:rsid w:val="00450BE6"/>
    <w:rsid w:val="0046122A"/>
    <w:rsid w:val="004652BF"/>
    <w:rsid w:val="004660B3"/>
    <w:rsid w:val="00473F3D"/>
    <w:rsid w:val="004748BB"/>
    <w:rsid w:val="00481E7F"/>
    <w:rsid w:val="00497A85"/>
    <w:rsid w:val="004A5748"/>
    <w:rsid w:val="004A62CE"/>
    <w:rsid w:val="004C4402"/>
    <w:rsid w:val="004D053F"/>
    <w:rsid w:val="004D6A74"/>
    <w:rsid w:val="004E0161"/>
    <w:rsid w:val="004E48F4"/>
    <w:rsid w:val="004E4FDA"/>
    <w:rsid w:val="004E7C55"/>
    <w:rsid w:val="004F0634"/>
    <w:rsid w:val="005008AF"/>
    <w:rsid w:val="0051076F"/>
    <w:rsid w:val="00516EE7"/>
    <w:rsid w:val="0052570B"/>
    <w:rsid w:val="00530301"/>
    <w:rsid w:val="005303E8"/>
    <w:rsid w:val="00536290"/>
    <w:rsid w:val="005401A3"/>
    <w:rsid w:val="005408D0"/>
    <w:rsid w:val="005416C9"/>
    <w:rsid w:val="00541BCB"/>
    <w:rsid w:val="00547EB6"/>
    <w:rsid w:val="005621DB"/>
    <w:rsid w:val="0057300B"/>
    <w:rsid w:val="005829E3"/>
    <w:rsid w:val="005A2AAE"/>
    <w:rsid w:val="005B360D"/>
    <w:rsid w:val="005B442B"/>
    <w:rsid w:val="005C5242"/>
    <w:rsid w:val="005E3B18"/>
    <w:rsid w:val="005F3B73"/>
    <w:rsid w:val="00611A2A"/>
    <w:rsid w:val="00635A23"/>
    <w:rsid w:val="00647906"/>
    <w:rsid w:val="00653774"/>
    <w:rsid w:val="00655703"/>
    <w:rsid w:val="006732EB"/>
    <w:rsid w:val="006918D7"/>
    <w:rsid w:val="00692CAC"/>
    <w:rsid w:val="006B39D4"/>
    <w:rsid w:val="006C4C85"/>
    <w:rsid w:val="006F556B"/>
    <w:rsid w:val="007014BC"/>
    <w:rsid w:val="007037EF"/>
    <w:rsid w:val="00704BD6"/>
    <w:rsid w:val="00707A2F"/>
    <w:rsid w:val="007112DF"/>
    <w:rsid w:val="00714A87"/>
    <w:rsid w:val="0071786B"/>
    <w:rsid w:val="007257FF"/>
    <w:rsid w:val="00732C1F"/>
    <w:rsid w:val="007333A2"/>
    <w:rsid w:val="007429AF"/>
    <w:rsid w:val="0075206E"/>
    <w:rsid w:val="0076662C"/>
    <w:rsid w:val="00772828"/>
    <w:rsid w:val="0077749E"/>
    <w:rsid w:val="00790CC4"/>
    <w:rsid w:val="00796244"/>
    <w:rsid w:val="00796DB5"/>
    <w:rsid w:val="007B3057"/>
    <w:rsid w:val="007B3D09"/>
    <w:rsid w:val="007C0B25"/>
    <w:rsid w:val="007D0F32"/>
    <w:rsid w:val="007D1E6C"/>
    <w:rsid w:val="007D6B86"/>
    <w:rsid w:val="007D7982"/>
    <w:rsid w:val="007E3B0B"/>
    <w:rsid w:val="007E68C3"/>
    <w:rsid w:val="008257D2"/>
    <w:rsid w:val="008265CD"/>
    <w:rsid w:val="00830467"/>
    <w:rsid w:val="0083063B"/>
    <w:rsid w:val="0084141D"/>
    <w:rsid w:val="00841C19"/>
    <w:rsid w:val="00844695"/>
    <w:rsid w:val="00845B7C"/>
    <w:rsid w:val="008528AB"/>
    <w:rsid w:val="00855349"/>
    <w:rsid w:val="00855FF2"/>
    <w:rsid w:val="00860BA4"/>
    <w:rsid w:val="00864DA6"/>
    <w:rsid w:val="00866067"/>
    <w:rsid w:val="008768AF"/>
    <w:rsid w:val="008772D0"/>
    <w:rsid w:val="00891DE5"/>
    <w:rsid w:val="008974EA"/>
    <w:rsid w:val="008A11CA"/>
    <w:rsid w:val="008A131B"/>
    <w:rsid w:val="008B28D5"/>
    <w:rsid w:val="008B7F48"/>
    <w:rsid w:val="008D2050"/>
    <w:rsid w:val="008F5A2F"/>
    <w:rsid w:val="0090408F"/>
    <w:rsid w:val="009051AC"/>
    <w:rsid w:val="009148F9"/>
    <w:rsid w:val="0093176C"/>
    <w:rsid w:val="009446EA"/>
    <w:rsid w:val="00946128"/>
    <w:rsid w:val="00965FA5"/>
    <w:rsid w:val="0097770B"/>
    <w:rsid w:val="009819CD"/>
    <w:rsid w:val="009A4D7F"/>
    <w:rsid w:val="009B7A11"/>
    <w:rsid w:val="009B7B89"/>
    <w:rsid w:val="009D708F"/>
    <w:rsid w:val="009F0B94"/>
    <w:rsid w:val="00A07596"/>
    <w:rsid w:val="00A56AC3"/>
    <w:rsid w:val="00A57031"/>
    <w:rsid w:val="00A71166"/>
    <w:rsid w:val="00A71A25"/>
    <w:rsid w:val="00A75B1F"/>
    <w:rsid w:val="00A77DE2"/>
    <w:rsid w:val="00A827B6"/>
    <w:rsid w:val="00AC13E9"/>
    <w:rsid w:val="00AD5CD3"/>
    <w:rsid w:val="00AE50EC"/>
    <w:rsid w:val="00B10B3B"/>
    <w:rsid w:val="00B16A42"/>
    <w:rsid w:val="00B16C59"/>
    <w:rsid w:val="00B373CB"/>
    <w:rsid w:val="00B42A45"/>
    <w:rsid w:val="00B435D8"/>
    <w:rsid w:val="00B43D88"/>
    <w:rsid w:val="00B54758"/>
    <w:rsid w:val="00B6007A"/>
    <w:rsid w:val="00B62376"/>
    <w:rsid w:val="00B66246"/>
    <w:rsid w:val="00B817DF"/>
    <w:rsid w:val="00B916D7"/>
    <w:rsid w:val="00BB0871"/>
    <w:rsid w:val="00BC130C"/>
    <w:rsid w:val="00BC710F"/>
    <w:rsid w:val="00BD5D04"/>
    <w:rsid w:val="00BE10B1"/>
    <w:rsid w:val="00C06CE2"/>
    <w:rsid w:val="00C10BED"/>
    <w:rsid w:val="00C16CB5"/>
    <w:rsid w:val="00C2435A"/>
    <w:rsid w:val="00C26CA6"/>
    <w:rsid w:val="00C334EA"/>
    <w:rsid w:val="00C356FE"/>
    <w:rsid w:val="00C44835"/>
    <w:rsid w:val="00C471AA"/>
    <w:rsid w:val="00C56696"/>
    <w:rsid w:val="00C57DD5"/>
    <w:rsid w:val="00C61AB6"/>
    <w:rsid w:val="00C751BD"/>
    <w:rsid w:val="00C7620A"/>
    <w:rsid w:val="00CA2C2F"/>
    <w:rsid w:val="00CA36F2"/>
    <w:rsid w:val="00CA37AB"/>
    <w:rsid w:val="00CA6ADF"/>
    <w:rsid w:val="00CB0EB9"/>
    <w:rsid w:val="00CB1E87"/>
    <w:rsid w:val="00CB61D8"/>
    <w:rsid w:val="00CC5561"/>
    <w:rsid w:val="00CC67B9"/>
    <w:rsid w:val="00CD176F"/>
    <w:rsid w:val="00CD54AE"/>
    <w:rsid w:val="00CD7B4A"/>
    <w:rsid w:val="00CE4236"/>
    <w:rsid w:val="00CE5CB9"/>
    <w:rsid w:val="00CF5A7D"/>
    <w:rsid w:val="00D037CD"/>
    <w:rsid w:val="00D05BE8"/>
    <w:rsid w:val="00D109BF"/>
    <w:rsid w:val="00D224EB"/>
    <w:rsid w:val="00D37AF6"/>
    <w:rsid w:val="00D4121C"/>
    <w:rsid w:val="00D42386"/>
    <w:rsid w:val="00D50ABD"/>
    <w:rsid w:val="00D55D3C"/>
    <w:rsid w:val="00D56047"/>
    <w:rsid w:val="00D82F23"/>
    <w:rsid w:val="00D918B6"/>
    <w:rsid w:val="00D97587"/>
    <w:rsid w:val="00DA1D6F"/>
    <w:rsid w:val="00DA2A50"/>
    <w:rsid w:val="00DA5F48"/>
    <w:rsid w:val="00DA5F59"/>
    <w:rsid w:val="00DB3832"/>
    <w:rsid w:val="00DB5B81"/>
    <w:rsid w:val="00DB66B2"/>
    <w:rsid w:val="00DC04C3"/>
    <w:rsid w:val="00DC2BD1"/>
    <w:rsid w:val="00DD3609"/>
    <w:rsid w:val="00DE682F"/>
    <w:rsid w:val="00DE7942"/>
    <w:rsid w:val="00DF2671"/>
    <w:rsid w:val="00DF5904"/>
    <w:rsid w:val="00DF6C1C"/>
    <w:rsid w:val="00E04A8C"/>
    <w:rsid w:val="00E05C3D"/>
    <w:rsid w:val="00E1439D"/>
    <w:rsid w:val="00E474DE"/>
    <w:rsid w:val="00E53536"/>
    <w:rsid w:val="00E631F5"/>
    <w:rsid w:val="00E64EE0"/>
    <w:rsid w:val="00E66967"/>
    <w:rsid w:val="00E74673"/>
    <w:rsid w:val="00E77C7B"/>
    <w:rsid w:val="00E81742"/>
    <w:rsid w:val="00E81D10"/>
    <w:rsid w:val="00E82C31"/>
    <w:rsid w:val="00E856F0"/>
    <w:rsid w:val="00E908C0"/>
    <w:rsid w:val="00EB1D6D"/>
    <w:rsid w:val="00EB301A"/>
    <w:rsid w:val="00EC52C5"/>
    <w:rsid w:val="00EC77DF"/>
    <w:rsid w:val="00ED385D"/>
    <w:rsid w:val="00EE1542"/>
    <w:rsid w:val="00EF2390"/>
    <w:rsid w:val="00EF2E8F"/>
    <w:rsid w:val="00EF410E"/>
    <w:rsid w:val="00EF4AEC"/>
    <w:rsid w:val="00F01D5C"/>
    <w:rsid w:val="00F03771"/>
    <w:rsid w:val="00F12DA4"/>
    <w:rsid w:val="00F2280F"/>
    <w:rsid w:val="00F5339B"/>
    <w:rsid w:val="00F5353C"/>
    <w:rsid w:val="00F56310"/>
    <w:rsid w:val="00F60050"/>
    <w:rsid w:val="00F60ECD"/>
    <w:rsid w:val="00F613AB"/>
    <w:rsid w:val="00F6589F"/>
    <w:rsid w:val="00F73158"/>
    <w:rsid w:val="00F8116E"/>
    <w:rsid w:val="00F82E88"/>
    <w:rsid w:val="00F87BC4"/>
    <w:rsid w:val="00F909C5"/>
    <w:rsid w:val="00FA32C1"/>
    <w:rsid w:val="00FA5D89"/>
    <w:rsid w:val="00FA62D3"/>
    <w:rsid w:val="00FB57BD"/>
    <w:rsid w:val="00FD07E1"/>
    <w:rsid w:val="00FE0EDB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2B79DFA6"/>
  <w15:docId w15:val="{89CB9C22-D126-4366-B7EB-9902682E0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CD176F"/>
    <w:pPr>
      <w:tabs>
        <w:tab w:val="left" w:pos="4536"/>
        <w:tab w:val="left" w:pos="5670"/>
        <w:tab w:val="left" w:pos="6804"/>
        <w:tab w:val="left" w:pos="7938"/>
      </w:tabs>
      <w:jc w:val="both"/>
    </w:pPr>
    <w:rPr>
      <w:sz w:val="30"/>
    </w:rPr>
  </w:style>
  <w:style w:type="table" w:styleId="a3">
    <w:name w:val="Table Grid"/>
    <w:basedOn w:val="a1"/>
    <w:uiPriority w:val="39"/>
    <w:rsid w:val="00CD17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B54758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B54758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E856F0"/>
    <w:pPr>
      <w:spacing w:after="120"/>
    </w:pPr>
  </w:style>
  <w:style w:type="paragraph" w:styleId="a7">
    <w:name w:val="Balloon Text"/>
    <w:basedOn w:val="a"/>
    <w:semiHidden/>
    <w:rsid w:val="005C5242"/>
    <w:rPr>
      <w:rFonts w:ascii="Tahoma" w:hAnsi="Tahoma" w:cs="Tahoma"/>
      <w:sz w:val="16"/>
      <w:szCs w:val="16"/>
    </w:rPr>
  </w:style>
  <w:style w:type="character" w:styleId="a8">
    <w:name w:val="page number"/>
    <w:basedOn w:val="a0"/>
    <w:rsid w:val="00E66967"/>
  </w:style>
  <w:style w:type="paragraph" w:customStyle="1" w:styleId="Default">
    <w:name w:val="Default"/>
    <w:rsid w:val="0040740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9">
    <w:name w:val="Hyperlink"/>
    <w:rsid w:val="00437D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5;&#1072;&#1087;&#1082;&#1072;\&#1064;&#1040;&#1041;&#1051;&#1054;&#1053;%20&#1076;&#1083;&#1103;%20&#1101;&#1083;&#1077;&#1082;&#1090;&#1088;&#1086;&#1085;&#1085;&#1086;&#1075;&#1086;%20&#1076;&#1086;&#1082;&#1091;&#1084;&#1077;&#1085;&#1090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F58474-FFE7-4413-9C47-20AAA01D0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для электронного документа</Template>
  <TotalTime>12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МIНIСТЭРСТВА</vt:lpstr>
    </vt:vector>
  </TitlesOfParts>
  <Company>MNS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МIНIСТЭРСТВА</dc:title>
  <dc:creator>Зеленевская Наталья Николаевна</dc:creator>
  <cp:lastModifiedBy>Зеленевская Наталья Николаевна</cp:lastModifiedBy>
  <cp:revision>6</cp:revision>
  <cp:lastPrinted>2020-08-25T07:11:00Z</cp:lastPrinted>
  <dcterms:created xsi:type="dcterms:W3CDTF">2021-07-08T06:21:00Z</dcterms:created>
  <dcterms:modified xsi:type="dcterms:W3CDTF">2021-07-08T12:44:00Z</dcterms:modified>
</cp:coreProperties>
</file>